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F1466" w:rsidTr="00332A0A">
        <w:trPr>
          <w:trHeight w:hRule="exact" w:val="1467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9F1466" w:rsidTr="00C309CC">
              <w:trPr>
                <w:cantSplit/>
                <w:trHeight w:hRule="exact" w:val="5580"/>
              </w:trPr>
              <w:tc>
                <w:tcPr>
                  <w:tcW w:w="7200" w:type="dxa"/>
                </w:tcPr>
                <w:p w:rsidR="009F1466" w:rsidRDefault="005567E5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D687B9C" wp14:editId="2C5AFDAB">
                            <wp:simplePos x="0" y="0"/>
                            <wp:positionH relativeFrom="column">
                              <wp:posOffset>3723006</wp:posOffset>
                            </wp:positionH>
                            <wp:positionV relativeFrom="paragraph">
                              <wp:posOffset>254635</wp:posOffset>
                            </wp:positionV>
                            <wp:extent cx="1294932" cy="566339"/>
                            <wp:effectExtent l="345440" t="35560" r="384175" b="41275"/>
                            <wp:wrapNone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2854831">
                                      <a:off x="0" y="0"/>
                                      <a:ext cx="1294932" cy="566339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2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D57CB" w:rsidRPr="005D57CB" w:rsidRDefault="005D57CB">
                                        <w:pPr>
                                          <w:rPr>
                                            <w:i/>
                                            <w:sz w:val="18"/>
                                          </w:rPr>
                                        </w:pPr>
                                        <w:r w:rsidRPr="005D57CB"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Includes </w:t>
                                        </w:r>
                                        <w:r w:rsidR="005E7662">
                                          <w:rPr>
                                            <w:i/>
                                            <w:sz w:val="18"/>
                                          </w:rPr>
                                          <w:t>gun-</w:t>
                                        </w:r>
                                        <w:r w:rsidRPr="005D57CB"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500 </w:t>
                                        </w:r>
                                        <w:r w:rsidR="005E7662">
                                          <w:rPr>
                                            <w:i/>
                                            <w:sz w:val="18"/>
                                          </w:rPr>
                                          <w:t>paintballs-</w:t>
                                        </w:r>
                                        <w:r w:rsidRPr="005D57CB">
                                          <w:rPr>
                                            <w:i/>
                                            <w:sz w:val="18"/>
                                          </w:rPr>
                                          <w:t>CO2 tank-facemask</w:t>
                                        </w:r>
                                        <w:r w:rsidR="005E7662">
                                          <w:rPr>
                                            <w:i/>
                                            <w:sz w:val="18"/>
                                          </w:rPr>
                                          <w:t xml:space="preserve"> and </w:t>
                                        </w:r>
                                        <w:r w:rsidRPr="005D57CB">
                                          <w:rPr>
                                            <w:i/>
                                            <w:sz w:val="18"/>
                                          </w:rPr>
                                          <w:t>food!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D687B9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7" o:spid="_x0000_s1026" type="#_x0000_t202" style="position:absolute;margin-left:293.15pt;margin-top:20.05pt;width:101.95pt;height:44.6pt;rotation:311823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" fillcolor="#b9da7d [2165]" strokecolor="#97c83c [3205]" strokeweight=".5pt">
                            <v:fill color2="#aad261 [2613]" rotate="t" colors="0 #c8e1a6;.5 #bedc98;1 #b6db84" focus="100%" type="gradient">
                              <o:fill v:ext="view" type="gradientUnscaled"/>
                            </v:fill>
                            <v:textbox>
                              <w:txbxContent>
                                <w:p w:rsidR="005D57CB" w:rsidRPr="005D57CB" w:rsidRDefault="005D57CB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5D57CB">
                                    <w:rPr>
                                      <w:i/>
                                      <w:sz w:val="18"/>
                                    </w:rPr>
                                    <w:t xml:space="preserve">Includes </w:t>
                                  </w:r>
                                  <w:r w:rsidR="005E7662">
                                    <w:rPr>
                                      <w:i/>
                                      <w:sz w:val="18"/>
                                    </w:rPr>
                                    <w:t>gun-</w:t>
                                  </w:r>
                                  <w:r w:rsidRPr="005D57CB">
                                    <w:rPr>
                                      <w:i/>
                                      <w:sz w:val="18"/>
                                    </w:rPr>
                                    <w:t xml:space="preserve">500 </w:t>
                                  </w:r>
                                  <w:r w:rsidR="005E7662">
                                    <w:rPr>
                                      <w:i/>
                                      <w:sz w:val="18"/>
                                    </w:rPr>
                                    <w:t>paintballs-</w:t>
                                  </w:r>
                                  <w:r w:rsidRPr="005D57CB">
                                    <w:rPr>
                                      <w:i/>
                                      <w:sz w:val="18"/>
                                    </w:rPr>
                                    <w:t>CO2 tank-facemask</w:t>
                                  </w:r>
                                  <w:r w:rsidR="005E7662">
                                    <w:rPr>
                                      <w:i/>
                                      <w:sz w:val="18"/>
                                    </w:rPr>
                                    <w:t xml:space="preserve"> and </w:t>
                                  </w:r>
                                  <w:r w:rsidRPr="005D57CB">
                                    <w:rPr>
                                      <w:i/>
                                      <w:sz w:val="18"/>
                                    </w:rPr>
                                    <w:t>food!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E6C54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4384" behindDoc="1" locked="0" layoutInCell="1" allowOverlap="1" wp14:anchorId="387EC505" wp14:editId="725911B4">
                        <wp:simplePos x="0" y="0"/>
                        <wp:positionH relativeFrom="column">
                          <wp:posOffset>-19050</wp:posOffset>
                        </wp:positionH>
                        <wp:positionV relativeFrom="paragraph">
                          <wp:posOffset>428625</wp:posOffset>
                        </wp:positionV>
                        <wp:extent cx="4572000" cy="2577465"/>
                        <wp:effectExtent l="0" t="0" r="0" b="0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2014-04-12_13-54-53_183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2577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D6887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E090BC4" wp14:editId="1C155544">
                            <wp:simplePos x="0" y="0"/>
                            <wp:positionH relativeFrom="column">
                              <wp:posOffset>3375661</wp:posOffset>
                            </wp:positionH>
                            <wp:positionV relativeFrom="paragraph">
                              <wp:posOffset>2820035</wp:posOffset>
                            </wp:positionV>
                            <wp:extent cx="1149029" cy="397840"/>
                            <wp:effectExtent l="38100" t="304800" r="32385" b="28829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9675958">
                                      <a:off x="0" y="0"/>
                                      <a:ext cx="1149029" cy="39784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2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32A0A" w:rsidRPr="004A2843" w:rsidRDefault="00757DAC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 w:rsidRPr="004A2843">
                                          <w:rPr>
                                            <w:sz w:val="18"/>
                                          </w:rPr>
                                          <w:t>Prizes and bonfire afterwards!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868B5D8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265.8pt;margin-top:222.05pt;width:90.45pt;height:31.35pt;rotation:-210156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" fillcolor="#b9da7d [2165]" strokecolor="#97c83c [3205]" strokeweight=".5pt">
                            <v:fill color2="#aad261 [2613]" rotate="t" colors="0 #c8e1a6;.5 #bedc98;1 #b6db84" focus="100%" type="gradient">
                              <o:fill v:ext="view" type="gradientUnscaled"/>
                            </v:fill>
                            <v:textbox>
                              <w:txbxContent>
                                <w:p w:rsidR="00332A0A" w:rsidRPr="004A2843" w:rsidRDefault="00757D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843">
                                    <w:rPr>
                                      <w:sz w:val="18"/>
                                    </w:rPr>
                                    <w:t>Prizes and bonfire afterwards!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D6887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974DD3A" wp14:editId="1357FDDF">
                            <wp:simplePos x="0" y="0"/>
                            <wp:positionH relativeFrom="column">
                              <wp:posOffset>3162300</wp:posOffset>
                            </wp:positionH>
                            <wp:positionV relativeFrom="paragraph">
                              <wp:posOffset>2055765</wp:posOffset>
                            </wp:positionV>
                            <wp:extent cx="1752600" cy="1828800"/>
                            <wp:effectExtent l="19050" t="38100" r="57150" b="38100"/>
                            <wp:wrapNone/>
                            <wp:docPr id="1" name="Explosion 2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52600" cy="1828800"/>
                                    </a:xfrm>
                                    <a:prstGeom prst="irregularSeal2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2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1C2B04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    <v:stroke joinstyle="miter"/>
                            <v:path gradientshapeok="t" o:connecttype="custom" o:connectlocs="9722,1887;0,12877;11612,18842;21600,6645" o:connectangles="270,180,90,0" textboxrect="5372,6382,14640,15935"/>
                          </v:shapetype>
                          <v:shape id="Explosion 2 1" o:spid="_x0000_s1026" type="#_x0000_t72" style="position:absolute;margin-left:249pt;margin-top:161.85pt;width:13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" fillcolor="#ea75a4 [2164]" strokecolor="#e03177 [3204]" strokeweight=".5pt">
                            <v:fill color2="#e65891 [2612]" rotate="t" colors="0 #f0a4ba;.5 #ec95ae;1 #ee81a1" focus="100%" type="gradient">
                              <o:fill v:ext="view" type="gradientUnscaled"/>
                            </v:fill>
                          </v:shape>
                        </w:pict>
                      </mc:Fallback>
                    </mc:AlternateContent>
                  </w:r>
                </w:p>
              </w:tc>
            </w:tr>
            <w:tr w:rsidR="009F1466" w:rsidTr="004F1124">
              <w:trPr>
                <w:trHeight w:hRule="exact" w:val="7920"/>
              </w:trPr>
              <w:tc>
                <w:tcPr>
                  <w:tcW w:w="7200" w:type="dxa"/>
                </w:tcPr>
                <w:p w:rsidR="009F1466" w:rsidRDefault="00CB7B3F">
                  <w:pPr>
                    <w:pStyle w:val="Subtitle"/>
                  </w:pPr>
                  <w:r>
                    <w:t>may 20</w:t>
                  </w:r>
                  <w:bookmarkStart w:id="0" w:name="_GoBack"/>
                  <w:bookmarkEnd w:id="0"/>
                  <w:r w:rsidR="00FB0FB9">
                    <w:t>, 2 pm</w:t>
                  </w:r>
                </w:p>
                <w:p w:rsidR="009F1466" w:rsidRDefault="00FB0FB9">
                  <w:pPr>
                    <w:pStyle w:val="Title"/>
                  </w:pPr>
                  <w:r>
                    <w:t>Paintball tournament</w:t>
                  </w:r>
                </w:p>
                <w:p w:rsidR="009F1466" w:rsidRDefault="00C309CC">
                  <w:pPr>
                    <w:pStyle w:val="Heading1"/>
                  </w:pPr>
                  <w:r>
                    <w:t>Bring teams</w:t>
                  </w:r>
                  <w:r w:rsidR="00FB0FB9">
                    <w:t xml:space="preserve"> of 8-10 people and be ready to play some paintball against other teams!</w:t>
                  </w:r>
                </w:p>
                <w:p w:rsidR="0062303A" w:rsidRDefault="002E3639" w:rsidP="00FB0FB9">
                  <w:pPr>
                    <w:rPr>
                      <w:color w:val="auto"/>
                    </w:rPr>
                  </w:pPr>
                  <w:r w:rsidRPr="0062303A">
                    <w:rPr>
                      <w:color w:val="E03177" w:themeColor="accent1"/>
                    </w:rPr>
                    <w:t>Register</w:t>
                  </w:r>
                  <w:r>
                    <w:t xml:space="preserve"> your </w:t>
                  </w:r>
                  <w:r w:rsidR="004F1124" w:rsidRPr="004F1124">
                    <w:rPr>
                      <w:b/>
                      <w:color w:val="E03177" w:themeColor="accent1"/>
                    </w:rPr>
                    <w:t>team of any age</w:t>
                  </w:r>
                  <w:r w:rsidR="00FB0FB9" w:rsidRPr="0062303A">
                    <w:rPr>
                      <w:color w:val="E03177" w:themeColor="accent1"/>
                    </w:rPr>
                    <w:t xml:space="preserve"> </w:t>
                  </w:r>
                  <w:r w:rsidR="00FB0FB9">
                    <w:t xml:space="preserve">by sending in the </w:t>
                  </w:r>
                  <w:r w:rsidR="005E7662" w:rsidRPr="005E7662">
                    <w:rPr>
                      <w:color w:val="E03177" w:themeColor="accent1"/>
                    </w:rPr>
                    <w:t xml:space="preserve">registration </w:t>
                  </w:r>
                  <w:r w:rsidR="00FB0FB9" w:rsidRPr="005E7662">
                    <w:rPr>
                      <w:color w:val="E03177" w:themeColor="accent1"/>
                    </w:rPr>
                    <w:t>form</w:t>
                  </w:r>
                  <w:r w:rsidR="005E7662" w:rsidRPr="005E7662">
                    <w:rPr>
                      <w:color w:val="E03177" w:themeColor="accent1"/>
                    </w:rPr>
                    <w:t xml:space="preserve">, permission form </w:t>
                  </w:r>
                  <w:r w:rsidR="00FB0FB9">
                    <w:t xml:space="preserve">and </w:t>
                  </w:r>
                  <w:r w:rsidR="00FB0FB9" w:rsidRPr="0062303A">
                    <w:rPr>
                      <w:color w:val="E03177" w:themeColor="accent1"/>
                    </w:rPr>
                    <w:t>$40</w:t>
                  </w:r>
                  <w:r w:rsidRPr="0062303A">
                    <w:rPr>
                      <w:color w:val="E03177" w:themeColor="accent1"/>
                    </w:rPr>
                    <w:t xml:space="preserve"> per person </w:t>
                  </w:r>
                  <w:r>
                    <w:t xml:space="preserve">to play at least </w:t>
                  </w:r>
                  <w:r w:rsidRPr="0062303A">
                    <w:rPr>
                      <w:color w:val="E03177" w:themeColor="accent1"/>
                    </w:rPr>
                    <w:t>2</w:t>
                  </w:r>
                  <w:r w:rsidR="00FB0FB9">
                    <w:t xml:space="preserve"> </w:t>
                  </w:r>
                  <w:r w:rsidR="00FB0FB9" w:rsidRPr="0062303A">
                    <w:rPr>
                      <w:color w:val="E03177" w:themeColor="accent1"/>
                    </w:rPr>
                    <w:t>game</w:t>
                  </w:r>
                  <w:r w:rsidRPr="0062303A">
                    <w:rPr>
                      <w:color w:val="E03177" w:themeColor="accent1"/>
                    </w:rPr>
                    <w:t>s</w:t>
                  </w:r>
                  <w:r w:rsidR="00FB0FB9" w:rsidRPr="0062303A">
                    <w:rPr>
                      <w:color w:val="E03177" w:themeColor="accent1"/>
                    </w:rPr>
                    <w:t xml:space="preserve"> of paintball</w:t>
                  </w:r>
                  <w:r w:rsidR="00FB0FB9">
                    <w:t xml:space="preserve">.  </w:t>
                  </w:r>
                  <w:r w:rsidR="00332A0A">
                    <w:t>This includ</w:t>
                  </w:r>
                  <w:r w:rsidR="005E7662">
                    <w:t xml:space="preserve">es 500 paintballs, </w:t>
                  </w:r>
                  <w:r w:rsidR="00332A0A">
                    <w:t xml:space="preserve">equipment, so you don’t need to bring anything!  </w:t>
                  </w:r>
                  <w:r>
                    <w:t xml:space="preserve">It is a </w:t>
                  </w:r>
                  <w:r w:rsidRPr="0062303A">
                    <w:rPr>
                      <w:color w:val="E03177" w:themeColor="accent1"/>
                    </w:rPr>
                    <w:t xml:space="preserve">double elimination </w:t>
                  </w:r>
                  <w:r>
                    <w:t xml:space="preserve">tournament!  </w:t>
                  </w:r>
                  <w:r w:rsidR="00FB0FB9">
                    <w:t xml:space="preserve">With each game that you win, you will move on to win the </w:t>
                  </w:r>
                  <w:r w:rsidR="00FB0FB9" w:rsidRPr="0062303A">
                    <w:rPr>
                      <w:color w:val="E03177" w:themeColor="accent1"/>
                    </w:rPr>
                    <w:t>championship</w:t>
                  </w:r>
                  <w:r w:rsidR="004F1124">
                    <w:rPr>
                      <w:color w:val="E03177" w:themeColor="accent1"/>
                    </w:rPr>
                    <w:t xml:space="preserve"> (you will receive 100 paintballs for each additional round and can purchase more for $5/100)</w:t>
                  </w:r>
                  <w:r w:rsidR="00FB0FB9">
                    <w:t xml:space="preserve">!  This will also </w:t>
                  </w:r>
                  <w:r w:rsidR="00FB0FB9" w:rsidRPr="0062303A">
                    <w:rPr>
                      <w:color w:val="E03177" w:themeColor="accent1"/>
                    </w:rPr>
                    <w:t>include a hot dog, chips, and pop</w:t>
                  </w:r>
                  <w:r w:rsidR="00C309CC" w:rsidRPr="0062303A">
                    <w:rPr>
                      <w:color w:val="E03177" w:themeColor="accent1"/>
                    </w:rPr>
                    <w:t>/water</w:t>
                  </w:r>
                  <w:r w:rsidR="00FB0FB9">
                    <w:t xml:space="preserve"> for </w:t>
                  </w:r>
                  <w:r w:rsidR="00C309CC">
                    <w:t>each person that plays.  (you will be able to buy food at a concession stand as well)</w:t>
                  </w:r>
                  <w:r w:rsidR="0062303A">
                    <w:t xml:space="preserve">.  </w:t>
                  </w:r>
                  <w:r w:rsidR="0062303A" w:rsidRPr="0062303A">
                    <w:rPr>
                      <w:color w:val="E03177" w:themeColor="accent1"/>
                    </w:rPr>
                    <w:t xml:space="preserve">Go to </w:t>
                  </w:r>
                  <w:hyperlink r:id="rId6" w:history="1">
                    <w:r w:rsidR="0062303A" w:rsidRPr="0062303A">
                      <w:rPr>
                        <w:rStyle w:val="Hyperlink"/>
                        <w:color w:val="E03177" w:themeColor="accent1"/>
                      </w:rPr>
                      <w:t>www.shepherdstaff.org</w:t>
                    </w:r>
                  </w:hyperlink>
                  <w:r w:rsidR="004F1124">
                    <w:rPr>
                      <w:color w:val="E03177" w:themeColor="accent1"/>
                    </w:rPr>
                    <w:t xml:space="preserve"> for</w:t>
                  </w:r>
                  <w:r w:rsidR="0062303A" w:rsidRPr="0062303A">
                    <w:rPr>
                      <w:color w:val="E03177" w:themeColor="accent1"/>
                    </w:rPr>
                    <w:t xml:space="preserve"> form</w:t>
                  </w:r>
                  <w:r w:rsidR="004F1124">
                    <w:rPr>
                      <w:color w:val="E03177" w:themeColor="accent1"/>
                    </w:rPr>
                    <w:t>s to register your team!</w:t>
                  </w:r>
                </w:p>
                <w:p w:rsidR="009F1466" w:rsidRDefault="0062303A" w:rsidP="00FB0FB9">
                  <w:r w:rsidRPr="0062303A">
                    <w:rPr>
                      <w:color w:val="E03177" w:themeColor="accent1"/>
                    </w:rPr>
                    <w:t xml:space="preserve"> </w:t>
                  </w:r>
                </w:p>
              </w:tc>
            </w:tr>
            <w:tr w:rsidR="009F1466" w:rsidTr="00332A0A">
              <w:trPr>
                <w:trHeight w:hRule="exact" w:val="1998"/>
              </w:trPr>
              <w:tc>
                <w:tcPr>
                  <w:tcW w:w="7200" w:type="dxa"/>
                  <w:vAlign w:val="bottom"/>
                </w:tcPr>
                <w:p w:rsidR="009F1466" w:rsidRDefault="00332A0A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1" locked="0" layoutInCell="1" allowOverlap="1" wp14:anchorId="34863B84" wp14:editId="1CA6122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-821690</wp:posOffset>
                        </wp:positionV>
                        <wp:extent cx="2455545" cy="665480"/>
                        <wp:effectExtent l="0" t="0" r="1905" b="127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Shepherd's Staff logo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5545" cy="665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2A12CB17" wp14:editId="2E060D4B">
                        <wp:simplePos x="0" y="0"/>
                        <wp:positionH relativeFrom="column">
                          <wp:posOffset>2657475</wp:posOffset>
                        </wp:positionH>
                        <wp:positionV relativeFrom="paragraph">
                          <wp:posOffset>-1078230</wp:posOffset>
                        </wp:positionV>
                        <wp:extent cx="1786255" cy="1167130"/>
                        <wp:effectExtent l="0" t="0" r="4445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ournament 1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8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86255" cy="1167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9F1466" w:rsidRDefault="009F1466"/>
        </w:tc>
        <w:tc>
          <w:tcPr>
            <w:tcW w:w="144" w:type="dxa"/>
          </w:tcPr>
          <w:p w:rsidR="009F1466" w:rsidRDefault="009F1466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F1466" w:rsidTr="008D6887">
              <w:trPr>
                <w:trHeight w:hRule="exact" w:val="1152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9F1466" w:rsidRPr="008D6887" w:rsidRDefault="00757DAC">
                  <w:pPr>
                    <w:pStyle w:val="Heading2"/>
                    <w:rPr>
                      <w:sz w:val="26"/>
                      <w:szCs w:val="26"/>
                    </w:rPr>
                  </w:pPr>
                  <w:r w:rsidRPr="008D6887">
                    <w:rPr>
                      <w:noProof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938CB37" wp14:editId="52D8D612">
                            <wp:simplePos x="0" y="0"/>
                            <wp:positionH relativeFrom="column">
                              <wp:posOffset>-1537970</wp:posOffset>
                            </wp:positionH>
                            <wp:positionV relativeFrom="paragraph">
                              <wp:posOffset>-234315</wp:posOffset>
                            </wp:positionV>
                            <wp:extent cx="2303780" cy="1595755"/>
                            <wp:effectExtent l="258762" t="0" r="202883" b="0"/>
                            <wp:wrapNone/>
                            <wp:docPr id="3" name="Explosion 2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3139407">
                                      <a:off x="0" y="0"/>
                                      <a:ext cx="2303780" cy="1596345"/>
                                    </a:xfrm>
                                    <a:prstGeom prst="irregularSeal2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2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27D1EC" id="Explosion 2 3" o:spid="_x0000_s1026" type="#_x0000_t72" style="position:absolute;margin-left:-121.1pt;margin-top:-18.45pt;width:181.4pt;height:125.65pt;rotation:342907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" fillcolor="#ea75a4 [2164]" strokecolor="#e03177 [3204]" strokeweight=".5pt">
                            <v:fill color2="#e65891 [2612]" rotate="t" colors="0 #f0a4ba;.5 #ec95ae;1 #ee81a1" focus="100%" type="gradient">
                              <o:fill v:ext="view" type="gradientUnscaled"/>
                            </v:fill>
                          </v:shape>
                        </w:pict>
                      </mc:Fallback>
                    </mc:AlternateContent>
                  </w:r>
                  <w:r w:rsidR="00332A0A" w:rsidRPr="008D6887">
                    <w:rPr>
                      <w:sz w:val="26"/>
                      <w:szCs w:val="26"/>
                    </w:rPr>
                    <w:t xml:space="preserve">ONLY </w:t>
                  </w:r>
                  <w:r w:rsidR="00C309CC" w:rsidRPr="008D6887">
                    <w:rPr>
                      <w:sz w:val="26"/>
                      <w:szCs w:val="26"/>
                    </w:rPr>
                    <w:t>$40 PER PERSON</w:t>
                  </w:r>
                  <w:r w:rsidR="00332A0A" w:rsidRPr="008D6887">
                    <w:rPr>
                      <w:sz w:val="26"/>
                      <w:szCs w:val="26"/>
                    </w:rPr>
                    <w:t>!!</w:t>
                  </w:r>
                </w:p>
                <w:p w:rsidR="009F1466" w:rsidRDefault="00332A0A">
                  <w:pPr>
                    <w:pStyle w:val="Line"/>
                  </w:pPr>
                  <w:r>
                    <w:t>!</w:t>
                  </w:r>
                </w:p>
                <w:p w:rsidR="00355ED4" w:rsidRPr="00355ED4" w:rsidRDefault="00355ED4" w:rsidP="00355ED4">
                  <w:pPr>
                    <w:pStyle w:val="Heading2"/>
                    <w:rPr>
                      <w:sz w:val="22"/>
                    </w:rPr>
                  </w:pPr>
                  <w:r w:rsidRPr="008D6887">
                    <w:rPr>
                      <w:sz w:val="26"/>
                      <w:szCs w:val="26"/>
                    </w:rPr>
                    <w:t>Go to</w:t>
                  </w:r>
                  <w:r w:rsidRPr="008D6887">
                    <w:t xml:space="preserve"> </w:t>
                  </w:r>
                  <w:hyperlink r:id="rId9" w:history="1">
                    <w:r w:rsidR="0062303A" w:rsidRPr="00AA51AC">
                      <w:rPr>
                        <w:rStyle w:val="Hyperlink"/>
                        <w:color w:val="E03177" w:themeColor="accent1"/>
                        <w:sz w:val="22"/>
                      </w:rPr>
                      <w:t>www.shepherdstaff.org</w:t>
                    </w:r>
                  </w:hyperlink>
                  <w:r w:rsidRPr="00AA51AC">
                    <w:rPr>
                      <w:color w:val="E03177" w:themeColor="accent1"/>
                      <w:sz w:val="22"/>
                    </w:rPr>
                    <w:t xml:space="preserve"> </w:t>
                  </w:r>
                  <w:r w:rsidR="008D6887" w:rsidRPr="008D6887">
                    <w:rPr>
                      <w:sz w:val="26"/>
                      <w:szCs w:val="26"/>
                    </w:rPr>
                    <w:t>for the</w:t>
                  </w:r>
                  <w:r w:rsidRPr="008D6887">
                    <w:rPr>
                      <w:sz w:val="26"/>
                      <w:szCs w:val="26"/>
                    </w:rPr>
                    <w:t xml:space="preserve"> form</w:t>
                  </w:r>
                  <w:r w:rsidR="008D6887" w:rsidRPr="008D6887">
                    <w:rPr>
                      <w:sz w:val="26"/>
                      <w:szCs w:val="26"/>
                    </w:rPr>
                    <w:t>s</w:t>
                  </w:r>
                  <w:r w:rsidRPr="008D6887">
                    <w:rPr>
                      <w:sz w:val="26"/>
                      <w:szCs w:val="26"/>
                    </w:rPr>
                    <w:t>!</w:t>
                  </w:r>
                  <w:r w:rsidRPr="00106985">
                    <w:t xml:space="preserve"> </w:t>
                  </w:r>
                </w:p>
                <w:p w:rsidR="009F1466" w:rsidRDefault="009F1466">
                  <w:pPr>
                    <w:pStyle w:val="Line"/>
                  </w:pPr>
                </w:p>
                <w:p w:rsidR="009F1466" w:rsidRPr="008D6887" w:rsidRDefault="00C309CC">
                  <w:pPr>
                    <w:pStyle w:val="Heading2"/>
                    <w:rPr>
                      <w:sz w:val="26"/>
                      <w:szCs w:val="26"/>
                    </w:rPr>
                  </w:pPr>
                  <w:r w:rsidRPr="008D6887">
                    <w:rPr>
                      <w:sz w:val="26"/>
                      <w:szCs w:val="26"/>
                    </w:rPr>
                    <w:t>O</w:t>
                  </w:r>
                  <w:r w:rsidR="00355ED4" w:rsidRPr="008D6887">
                    <w:rPr>
                      <w:sz w:val="26"/>
                      <w:szCs w:val="26"/>
                    </w:rPr>
                    <w:t xml:space="preserve">NLY 8 </w:t>
                  </w:r>
                  <w:r w:rsidRPr="008D6887">
                    <w:rPr>
                      <w:sz w:val="26"/>
                      <w:szCs w:val="26"/>
                    </w:rPr>
                    <w:t>PEOPLE ARE NEEDED TO FORM A TEAM</w:t>
                  </w:r>
                  <w:r w:rsidR="00AA51AC" w:rsidRPr="008D6887">
                    <w:rPr>
                      <w:sz w:val="26"/>
                      <w:szCs w:val="26"/>
                    </w:rPr>
                    <w:t>!</w:t>
                  </w:r>
                  <w:r w:rsidR="008D6887">
                    <w:rPr>
                      <w:sz w:val="26"/>
                      <w:szCs w:val="26"/>
                    </w:rPr>
                    <w:t xml:space="preserve">  Don’t have a team? Come alone and join a team there!</w:t>
                  </w:r>
                </w:p>
                <w:p w:rsidR="009F1466" w:rsidRDefault="009F1466">
                  <w:pPr>
                    <w:pStyle w:val="Line"/>
                  </w:pPr>
                </w:p>
                <w:p w:rsidR="009F1466" w:rsidRPr="008D6887" w:rsidRDefault="00106985">
                  <w:pPr>
                    <w:pStyle w:val="Heading2"/>
                    <w:rPr>
                      <w:color w:val="E03177" w:themeColor="accent1"/>
                      <w:sz w:val="26"/>
                      <w:szCs w:val="26"/>
                    </w:rPr>
                  </w:pPr>
                  <w:r w:rsidRPr="008D6887">
                    <w:rPr>
                      <w:color w:val="E03177" w:themeColor="accent1"/>
                      <w:sz w:val="26"/>
                      <w:szCs w:val="26"/>
                    </w:rPr>
                    <w:t>THE FIRST 2 TEAMS TO REGISTER WILL GE</w:t>
                  </w:r>
                  <w:r w:rsidR="0062303A" w:rsidRPr="008D6887">
                    <w:rPr>
                      <w:color w:val="E03177" w:themeColor="accent1"/>
                      <w:sz w:val="26"/>
                      <w:szCs w:val="26"/>
                    </w:rPr>
                    <w:t>T TO PLAY AN EXTRA ROUND</w:t>
                  </w:r>
                  <w:r w:rsidR="00757DAC" w:rsidRPr="008D6887">
                    <w:rPr>
                      <w:color w:val="E03177" w:themeColor="accent1"/>
                      <w:sz w:val="26"/>
                      <w:szCs w:val="26"/>
                    </w:rPr>
                    <w:t xml:space="preserve"> AT 1 PM</w:t>
                  </w:r>
                  <w:r w:rsidR="0062303A" w:rsidRPr="008D6887">
                    <w:rPr>
                      <w:color w:val="E03177" w:themeColor="accent1"/>
                      <w:sz w:val="26"/>
                      <w:szCs w:val="26"/>
                    </w:rPr>
                    <w:t>!</w:t>
                  </w:r>
                  <w:r w:rsidR="00355ED4" w:rsidRPr="008D6887">
                    <w:rPr>
                      <w:color w:val="E03177" w:themeColor="accent1"/>
                      <w:sz w:val="26"/>
                      <w:szCs w:val="26"/>
                    </w:rPr>
                    <w:t>!</w:t>
                  </w:r>
                </w:p>
                <w:p w:rsidR="009F1466" w:rsidRDefault="009F1466">
                  <w:pPr>
                    <w:pStyle w:val="Line"/>
                  </w:pPr>
                </w:p>
                <w:p w:rsidR="008D6887" w:rsidRDefault="008D6887" w:rsidP="00355ED4">
                  <w:pPr>
                    <w:pStyle w:val="Heading2"/>
                  </w:pPr>
                  <w:r>
                    <w:t xml:space="preserve">Meet on Front St. in Rexford </w:t>
                  </w:r>
                </w:p>
                <w:p w:rsidR="00355ED4" w:rsidRPr="00355ED4" w:rsidRDefault="008D6887" w:rsidP="00355ED4">
                  <w:pPr>
                    <w:pStyle w:val="Heading2"/>
                  </w:pPr>
                  <w:r>
                    <w:t>(look for signs)</w:t>
                  </w:r>
                </w:p>
              </w:tc>
            </w:tr>
            <w:tr w:rsidR="009F1466" w:rsidTr="008D6887">
              <w:trPr>
                <w:trHeight w:hRule="exact" w:val="90"/>
              </w:trPr>
              <w:tc>
                <w:tcPr>
                  <w:tcW w:w="3446" w:type="dxa"/>
                </w:tcPr>
                <w:p w:rsidR="009F1466" w:rsidRDefault="009F1466"/>
              </w:tc>
            </w:tr>
            <w:tr w:rsidR="009F1466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9F1466" w:rsidRDefault="00355ED4">
                  <w:pPr>
                    <w:pStyle w:val="Heading3"/>
                  </w:pPr>
                  <w:r>
                    <w:t xml:space="preserve">sHEPHERD’S STAFF </w:t>
                  </w:r>
                </w:p>
                <w:p w:rsidR="009F1466" w:rsidRDefault="00355ED4" w:rsidP="00355ED4">
                  <w:pPr>
                    <w:pStyle w:val="ContactInfo"/>
                  </w:pPr>
                  <w:r>
                    <w:t xml:space="preserve">270 MAIN ST.   </w:t>
                  </w:r>
                  <w:sdt>
                    <w:sdtPr>
                      <w:id w:val="857003158"/>
                      <w:placeholder>
                        <w:docPart w:val="796B58324A4B46798A47CAAB3E4D3A06"/>
                      </w:placeholder>
                      <w15:appearance w15:val="hidden"/>
                      <w:text w:multiLine="1"/>
                    </w:sdtPr>
                    <w:sdtEndPr/>
                    <w:sdtContent>
                      <w:r>
                        <w:t>REXFORD, KS 67753</w:t>
                      </w:r>
                    </w:sdtContent>
                  </w:sdt>
                </w:p>
                <w:p w:rsidR="009F1466" w:rsidRDefault="00CB7B3F">
                  <w:pPr>
                    <w:pStyle w:val="ContactInfo"/>
                    <w:rPr>
                      <w:sz w:val="20"/>
                    </w:rPr>
                  </w:pPr>
                  <w:hyperlink r:id="rId10" w:history="1">
                    <w:r w:rsidR="00355ED4" w:rsidRPr="00657BBC">
                      <w:rPr>
                        <w:rStyle w:val="Hyperlink"/>
                        <w:sz w:val="20"/>
                      </w:rPr>
                      <w:t>WWW.SHEPHERDSTAFF.ORG</w:t>
                    </w:r>
                  </w:hyperlink>
                </w:p>
                <w:p w:rsidR="00355ED4" w:rsidRPr="00355ED4" w:rsidRDefault="00355ED4">
                  <w:pPr>
                    <w:pStyle w:val="ContactInfo"/>
                    <w:rPr>
                      <w:sz w:val="18"/>
                    </w:rPr>
                  </w:pPr>
                  <w:r w:rsidRPr="00355ED4">
                    <w:rPr>
                      <w:sz w:val="18"/>
                    </w:rPr>
                    <w:t>OFFICE@SHEPHERDSTAFF.ORG</w:t>
                  </w:r>
                </w:p>
                <w:p w:rsidR="009F1466" w:rsidRDefault="00355ED4" w:rsidP="00355ED4">
                  <w:pPr>
                    <w:pStyle w:val="Date"/>
                  </w:pPr>
                  <w:r>
                    <w:t>785-443-4601</w:t>
                  </w:r>
                  <w:r w:rsidR="00106985">
                    <w:t xml:space="preserve">  Laura</w:t>
                  </w:r>
                </w:p>
                <w:p w:rsidR="00106985" w:rsidRDefault="00106985" w:rsidP="00355ED4">
                  <w:pPr>
                    <w:pStyle w:val="Date"/>
                  </w:pPr>
                  <w:r>
                    <w:t>785-269-7492  DJ</w:t>
                  </w:r>
                </w:p>
                <w:p w:rsidR="00355ED4" w:rsidRDefault="00355ED4" w:rsidP="00355ED4">
                  <w:pPr>
                    <w:pStyle w:val="Date"/>
                  </w:pPr>
                </w:p>
              </w:tc>
            </w:tr>
          </w:tbl>
          <w:p w:rsidR="009F1466" w:rsidRDefault="009F1466"/>
        </w:tc>
      </w:tr>
      <w:tr w:rsidR="00BE6BBC" w:rsidTr="00332A0A">
        <w:trPr>
          <w:trHeight w:hRule="exact" w:val="14670"/>
          <w:jc w:val="center"/>
        </w:trPr>
        <w:tc>
          <w:tcPr>
            <w:tcW w:w="7200" w:type="dxa"/>
          </w:tcPr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  <w:p w:rsidR="00BE6BBC" w:rsidRDefault="00BE6BBC">
            <w:pPr>
              <w:rPr>
                <w:noProof/>
                <w:lang w:eastAsia="en-US"/>
              </w:rPr>
            </w:pPr>
          </w:p>
        </w:tc>
        <w:tc>
          <w:tcPr>
            <w:tcW w:w="144" w:type="dxa"/>
          </w:tcPr>
          <w:p w:rsidR="00BE6BBC" w:rsidRDefault="00BE6BBC"/>
        </w:tc>
        <w:tc>
          <w:tcPr>
            <w:tcW w:w="3456" w:type="dxa"/>
          </w:tcPr>
          <w:p w:rsidR="00BE6BBC" w:rsidRDefault="00BE6BBC">
            <w:pPr>
              <w:pStyle w:val="Heading2"/>
              <w:rPr>
                <w:noProof/>
                <w:lang w:eastAsia="en-US"/>
              </w:rPr>
            </w:pPr>
          </w:p>
        </w:tc>
      </w:tr>
    </w:tbl>
    <w:p w:rsidR="009F1466" w:rsidRDefault="009F1466">
      <w:pPr>
        <w:pStyle w:val="NoSpacing"/>
      </w:pPr>
    </w:p>
    <w:sectPr w:rsidR="009F1466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9F"/>
    <w:rsid w:val="000F268A"/>
    <w:rsid w:val="00106985"/>
    <w:rsid w:val="002E3639"/>
    <w:rsid w:val="00332A0A"/>
    <w:rsid w:val="00355ED4"/>
    <w:rsid w:val="004A2843"/>
    <w:rsid w:val="004F1124"/>
    <w:rsid w:val="005567E5"/>
    <w:rsid w:val="005D57CB"/>
    <w:rsid w:val="005E7662"/>
    <w:rsid w:val="0062303A"/>
    <w:rsid w:val="00757DAC"/>
    <w:rsid w:val="008D6887"/>
    <w:rsid w:val="009A2C9F"/>
    <w:rsid w:val="009F1466"/>
    <w:rsid w:val="00AA51AC"/>
    <w:rsid w:val="00BE6BBC"/>
    <w:rsid w:val="00C309CC"/>
    <w:rsid w:val="00C52C71"/>
    <w:rsid w:val="00CB7B3F"/>
    <w:rsid w:val="00CF43E8"/>
    <w:rsid w:val="00DE6C54"/>
    <w:rsid w:val="00EF7C96"/>
    <w:rsid w:val="00FB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9A866-AC32-4493-B248-97D5FB4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355ED4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hepherdstaff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SHEPHERDSTAFF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hepherdstaff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96B58324A4B46798A47CAAB3E4D3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1B21C-28B4-4088-9A32-78E6E86D55AE}"/>
      </w:docPartPr>
      <w:docPartBody>
        <w:p w:rsidR="0001541E" w:rsidRDefault="00AF1DB8">
          <w:pPr>
            <w:pStyle w:val="796B58324A4B46798A47CAAB3E4D3A06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B8"/>
    <w:rsid w:val="0001541E"/>
    <w:rsid w:val="000B157B"/>
    <w:rsid w:val="002742D2"/>
    <w:rsid w:val="00554C8A"/>
    <w:rsid w:val="00AF1DB8"/>
    <w:rsid w:val="00C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579642B0FF4069A2A7DC2646E3D73B">
    <w:name w:val="2F579642B0FF4069A2A7DC2646E3D73B"/>
  </w:style>
  <w:style w:type="paragraph" w:customStyle="1" w:styleId="2D14D03B844043DFA5C0C1ECA79AFEC6">
    <w:name w:val="2D14D03B844043DFA5C0C1ECA79AFEC6"/>
  </w:style>
  <w:style w:type="paragraph" w:customStyle="1" w:styleId="DD3DE51C28DA4409AA6C4BF3D1E79162">
    <w:name w:val="DD3DE51C28DA4409AA6C4BF3D1E79162"/>
  </w:style>
  <w:style w:type="paragraph" w:customStyle="1" w:styleId="1D7D337A367A4C7C9817C4C83B30D1D7">
    <w:name w:val="1D7D337A367A4C7C9817C4C83B30D1D7"/>
  </w:style>
  <w:style w:type="paragraph" w:customStyle="1" w:styleId="92B80ED03D7D4A988BA2FD2DB2C88CA4">
    <w:name w:val="92B80ED03D7D4A988BA2FD2DB2C88CA4"/>
  </w:style>
  <w:style w:type="paragraph" w:customStyle="1" w:styleId="EAC15087574D4106AE36B1770A4885BD">
    <w:name w:val="EAC15087574D4106AE36B1770A4885BD"/>
  </w:style>
  <w:style w:type="paragraph" w:customStyle="1" w:styleId="BF75D765522E4617803CC8E92FF7D1D2">
    <w:name w:val="BF75D765522E4617803CC8E92FF7D1D2"/>
  </w:style>
  <w:style w:type="paragraph" w:customStyle="1" w:styleId="E817175D71A94C1EBDAED7A4EAE1A006">
    <w:name w:val="E817175D71A94C1EBDAED7A4EAE1A006"/>
  </w:style>
  <w:style w:type="paragraph" w:customStyle="1" w:styleId="AC9AEDFCB7EB4B1CB9CD4FC7EE06A462">
    <w:name w:val="AC9AEDFCB7EB4B1CB9CD4FC7EE06A462"/>
  </w:style>
  <w:style w:type="paragraph" w:customStyle="1" w:styleId="B2039EC5118A4D4A85B6D4B9F68F26A5">
    <w:name w:val="B2039EC5118A4D4A85B6D4B9F68F26A5"/>
  </w:style>
  <w:style w:type="paragraph" w:customStyle="1" w:styleId="796B58324A4B46798A47CAAB3E4D3A06">
    <w:name w:val="796B58324A4B46798A47CAAB3E4D3A06"/>
  </w:style>
  <w:style w:type="paragraph" w:customStyle="1" w:styleId="98169AACDE0C4858A6DE60AF7ADF9DEE">
    <w:name w:val="98169AACDE0C4858A6DE60AF7ADF9DEE"/>
  </w:style>
  <w:style w:type="paragraph" w:customStyle="1" w:styleId="17A4475428EC4716A0CD3C1CF11F8F4E">
    <w:name w:val="17A4475428EC4716A0CD3C1CF11F8F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Erin Thompson</cp:lastModifiedBy>
  <cp:revision>2</cp:revision>
  <cp:lastPrinted>2016-04-28T17:39:00Z</cp:lastPrinted>
  <dcterms:created xsi:type="dcterms:W3CDTF">2017-05-12T14:08:00Z</dcterms:created>
  <dcterms:modified xsi:type="dcterms:W3CDTF">2017-05-12T14:08:00Z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